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716E" w14:textId="77777777" w:rsidR="00F038B6" w:rsidRDefault="00F038B6" w:rsidP="00F038B6">
      <w:pPr>
        <w:tabs>
          <w:tab w:val="right" w:pos="9638"/>
        </w:tabs>
      </w:pPr>
      <w:r w:rsidRPr="000A3E2C">
        <w:rPr>
          <w:noProof/>
        </w:rPr>
        <w:drawing>
          <wp:anchor distT="0" distB="0" distL="114300" distR="114300" simplePos="0" relativeHeight="251671552" behindDoc="0" locked="0" layoutInCell="1" allowOverlap="1" wp14:anchorId="3E9D1903" wp14:editId="2BD54C20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393825" cy="576580"/>
            <wp:effectExtent l="0" t="0" r="0" b="0"/>
            <wp:wrapNone/>
            <wp:docPr id="24" name="Picture 4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372027EB-7F85-4153-AA36-C01DAA8317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372027EB-7F85-4153-AA36-C01DAA8317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437C5743" w14:textId="77777777" w:rsidR="00F038B6" w:rsidRDefault="00F038B6" w:rsidP="00F038B6">
      <w:pPr>
        <w:tabs>
          <w:tab w:val="right" w:pos="9638"/>
        </w:tabs>
      </w:pPr>
    </w:p>
    <w:p w14:paraId="142C7810" w14:textId="77777777" w:rsidR="004022B4" w:rsidRDefault="00386B1C" w:rsidP="00F038B6">
      <w:pPr>
        <w:tabs>
          <w:tab w:val="right" w:pos="9638"/>
        </w:tabs>
        <w:jc w:val="right"/>
      </w:pPr>
      <w:r>
        <w:t>Diag Performance</w:t>
      </w:r>
      <w:r w:rsidR="00F038B6">
        <w:t xml:space="preserve"> – RH Numérique </w:t>
      </w:r>
      <w:r w:rsidR="00F038B6">
        <w:rPr>
          <w:noProof/>
          <w:lang w:eastAsia="fr-FR"/>
        </w:rPr>
        <mc:AlternateContent>
          <mc:Choice Requires="wps">
            <w:drawing>
              <wp:inline distT="0" distB="0" distL="0" distR="0" wp14:anchorId="30D63EC5" wp14:editId="2632C88F">
                <wp:extent cx="899795" cy="140335"/>
                <wp:effectExtent l="0" t="0" r="0" b="0"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795" cy="140335"/>
                        </a:xfrm>
                        <a:custGeom>
                          <a:avLst/>
                          <a:gdLst>
                            <a:gd name="T0" fmla="*/ 1417 w 1418"/>
                            <a:gd name="T1" fmla="*/ 0 h 222"/>
                            <a:gd name="T2" fmla="*/ 107 w 1418"/>
                            <a:gd name="T3" fmla="*/ 0 h 222"/>
                            <a:gd name="T4" fmla="*/ 65 w 1418"/>
                            <a:gd name="T5" fmla="*/ 9 h 222"/>
                            <a:gd name="T6" fmla="*/ 31 w 1418"/>
                            <a:gd name="T7" fmla="*/ 32 h 222"/>
                            <a:gd name="T8" fmla="*/ 8 w 1418"/>
                            <a:gd name="T9" fmla="*/ 68 h 222"/>
                            <a:gd name="T10" fmla="*/ 0 w 1418"/>
                            <a:gd name="T11" fmla="*/ 111 h 222"/>
                            <a:gd name="T12" fmla="*/ 8 w 1418"/>
                            <a:gd name="T13" fmla="*/ 154 h 222"/>
                            <a:gd name="T14" fmla="*/ 31 w 1418"/>
                            <a:gd name="T15" fmla="*/ 189 h 222"/>
                            <a:gd name="T16" fmla="*/ 65 w 1418"/>
                            <a:gd name="T17" fmla="*/ 213 h 222"/>
                            <a:gd name="T18" fmla="*/ 107 w 1418"/>
                            <a:gd name="T19" fmla="*/ 221 h 222"/>
                            <a:gd name="T20" fmla="*/ 1417 w 1418"/>
                            <a:gd name="T21" fmla="*/ 221 h 222"/>
                            <a:gd name="T22" fmla="*/ 1417 w 1418"/>
                            <a:gd name="T23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418" h="222">
                              <a:moveTo>
                                <a:pt x="1417" y="0"/>
                              </a:moveTo>
                              <a:lnTo>
                                <a:pt x="107" y="0"/>
                              </a:lnTo>
                              <a:lnTo>
                                <a:pt x="65" y="9"/>
                              </a:lnTo>
                              <a:lnTo>
                                <a:pt x="31" y="32"/>
                              </a:lnTo>
                              <a:lnTo>
                                <a:pt x="8" y="68"/>
                              </a:lnTo>
                              <a:lnTo>
                                <a:pt x="0" y="111"/>
                              </a:lnTo>
                              <a:lnTo>
                                <a:pt x="8" y="154"/>
                              </a:lnTo>
                              <a:lnTo>
                                <a:pt x="31" y="189"/>
                              </a:lnTo>
                              <a:lnTo>
                                <a:pt x="65" y="213"/>
                              </a:lnTo>
                              <a:lnTo>
                                <a:pt x="107" y="221"/>
                              </a:lnTo>
                              <a:lnTo>
                                <a:pt x="1417" y="221"/>
                              </a:lnTo>
                              <a:lnTo>
                                <a:pt x="1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D63B6" id="Freeform 3" o:spid="_x0000_s1026" style="width:70.85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18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" path="m1417,l107,,65,9,31,32,8,68,,111r8,43l31,189r34,24l107,221r1310,l1417,xe" fillcolor="#f68b1e" stroked="f">
                <v:path arrowok="t" o:connecttype="custom" o:connectlocs="899160,0;67897,0;41246,5689;19671,20228;5076,42985;0,70168;5076,97350;19671,119474;41246,134646;67897,139703;899160,139703;899160,0" o:connectangles="0,0,0,0,0,0,0,0,0,0,0,0"/>
                <w10:anchorlock/>
              </v:shape>
            </w:pict>
          </mc:Fallback>
        </mc:AlternateContent>
      </w:r>
    </w:p>
    <w:p w14:paraId="0906C5AC" w14:textId="77777777" w:rsidR="00F038B6" w:rsidRDefault="00F038B6" w:rsidP="00F038B6"/>
    <w:p w14:paraId="63DA1260" w14:textId="77777777" w:rsidR="00F038B6" w:rsidRDefault="00F038B6" w:rsidP="00F038B6"/>
    <w:p w14:paraId="3FFFE43C" w14:textId="77777777" w:rsidR="00F038B6" w:rsidRPr="00F038B6" w:rsidRDefault="00F038B6" w:rsidP="00F038B6"/>
    <w:p w14:paraId="56E3B932" w14:textId="77777777" w:rsidR="00F038B6" w:rsidRDefault="00F038B6" w:rsidP="00F038B6">
      <w:pPr>
        <w:pStyle w:val="CTitreNote"/>
      </w:pPr>
      <w:r>
        <w:t>Fiche d’accompagnement</w:t>
      </w:r>
    </w:p>
    <w:p w14:paraId="7944A67A" w14:textId="77777777" w:rsidR="00F038B6" w:rsidRPr="00F038B6" w:rsidRDefault="00F038B6" w:rsidP="00F038B6">
      <w:pPr>
        <w:pStyle w:val="CSous-titreNote"/>
        <w:spacing w:after="240"/>
      </w:pPr>
    </w:p>
    <w:p w14:paraId="59B38510" w14:textId="77777777" w:rsidR="008C3AC1" w:rsidRDefault="00556F46" w:rsidP="00F038B6">
      <w:pPr>
        <w:pStyle w:val="Titre1"/>
        <w:spacing w:before="0"/>
      </w:pPr>
      <w:r>
        <w:t>Entreprise bénéficiaire</w:t>
      </w:r>
    </w:p>
    <w:p w14:paraId="5704A2A2" w14:textId="77777777" w:rsidR="00556F46" w:rsidRDefault="00556F46" w:rsidP="00556F46">
      <w:r w:rsidRPr="00556F4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44EA3F" wp14:editId="3FDB33A0">
                <wp:simplePos x="0" y="0"/>
                <wp:positionH relativeFrom="column">
                  <wp:posOffset>1455648</wp:posOffset>
                </wp:positionH>
                <wp:positionV relativeFrom="paragraph">
                  <wp:posOffset>107873</wp:posOffset>
                </wp:positionV>
                <wp:extent cx="4889940" cy="1169551"/>
                <wp:effectExtent l="0" t="0" r="0" b="0"/>
                <wp:wrapNone/>
                <wp:docPr id="17" name="ZoneText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948A25-0B36-4120-B96E-39778B1109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940" cy="116955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930F25" w14:textId="77777777" w:rsidR="00556F46" w:rsidRPr="00556F46" w:rsidRDefault="00556F46" w:rsidP="00556F46">
                            <w:pPr>
                              <w:spacing w:after="120"/>
                              <w:rPr>
                                <w:u w:val="single"/>
                              </w:rPr>
                            </w:pPr>
                            <w:r w:rsidRPr="00556F46">
                              <w:rPr>
                                <w:b/>
                                <w:bCs/>
                                <w:u w:val="single"/>
                              </w:rPr>
                              <w:t>Dirigeant</w:t>
                            </w:r>
                            <w:r w:rsidRPr="00556F46">
                              <w:rPr>
                                <w:u w:val="single"/>
                              </w:rPr>
                              <w:t xml:space="preserve"> : </w:t>
                            </w:r>
                          </w:p>
                          <w:p w14:paraId="58B8CA1E" w14:textId="77777777" w:rsidR="00556F46" w:rsidRPr="00556F46" w:rsidRDefault="00556F46" w:rsidP="00556F46">
                            <w:pPr>
                              <w:spacing w:after="120"/>
                              <w:rPr>
                                <w:u w:val="single"/>
                              </w:rPr>
                            </w:pPr>
                            <w:r w:rsidRPr="00556F46">
                              <w:rPr>
                                <w:u w:val="single"/>
                              </w:rPr>
                              <w:t xml:space="preserve">SIRET : </w:t>
                            </w:r>
                          </w:p>
                          <w:p w14:paraId="442ECC45" w14:textId="77777777" w:rsidR="00556F46" w:rsidRPr="00556F46" w:rsidRDefault="00556F46" w:rsidP="00556F46">
                            <w:pPr>
                              <w:spacing w:after="120"/>
                              <w:rPr>
                                <w:u w:val="single"/>
                              </w:rPr>
                            </w:pPr>
                            <w:r w:rsidRPr="00556F46">
                              <w:rPr>
                                <w:u w:val="single"/>
                              </w:rPr>
                              <w:t xml:space="preserve">Activité : </w:t>
                            </w:r>
                          </w:p>
                          <w:p w14:paraId="525F5812" w14:textId="77777777" w:rsidR="00556F46" w:rsidRDefault="00556F46" w:rsidP="00556F46">
                            <w:pPr>
                              <w:spacing w:after="120"/>
                              <w:rPr>
                                <w:u w:val="single"/>
                              </w:rPr>
                            </w:pPr>
                            <w:r w:rsidRPr="00556F46">
                              <w:rPr>
                                <w:u w:val="single"/>
                              </w:rPr>
                              <w:t xml:space="preserve">Effectifs salariés : </w:t>
                            </w:r>
                          </w:p>
                          <w:p w14:paraId="2EC27EAF" w14:textId="77777777" w:rsidR="0093574F" w:rsidRPr="00556F46" w:rsidRDefault="0093574F" w:rsidP="00556F46">
                            <w:pPr>
                              <w:spacing w:after="120"/>
                              <w:rPr>
                                <w:u w:val="single"/>
                              </w:rPr>
                            </w:pPr>
                            <w:r w:rsidRPr="00556F46">
                              <w:rPr>
                                <w:u w:val="single"/>
                              </w:rPr>
                              <w:t xml:space="preserve">Adresse :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44EA3F" id="_x0000_t202" coordsize="21600,21600" o:spt="202" path="m,l,21600r21600,l21600,xe">
                <v:stroke joinstyle="miter"/>
                <v:path gradientshapeok="t" o:connecttype="rect"/>
              </v:shapetype>
              <v:shape id="ZoneTexte 16" o:spid="_x0000_s1026" type="#_x0000_t202" style="position:absolute;margin-left:114.6pt;margin-top:8.5pt;width:385.05pt;height:9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" filled="f" stroked="f">
                <v:textbox style="mso-fit-shape-to-text:t">
                  <w:txbxContent>
                    <w:p w14:paraId="44930F25" w14:textId="77777777" w:rsidR="00556F46" w:rsidRPr="00556F46" w:rsidRDefault="00556F46" w:rsidP="00556F46">
                      <w:pPr>
                        <w:spacing w:after="120"/>
                        <w:rPr>
                          <w:u w:val="single"/>
                        </w:rPr>
                      </w:pPr>
                      <w:r w:rsidRPr="00556F46">
                        <w:rPr>
                          <w:b/>
                          <w:bCs/>
                          <w:u w:val="single"/>
                        </w:rPr>
                        <w:t>Dirigeant</w:t>
                      </w:r>
                      <w:r w:rsidRPr="00556F46">
                        <w:rPr>
                          <w:u w:val="single"/>
                        </w:rPr>
                        <w:t xml:space="preserve"> : </w:t>
                      </w:r>
                    </w:p>
                    <w:p w14:paraId="58B8CA1E" w14:textId="77777777" w:rsidR="00556F46" w:rsidRPr="00556F46" w:rsidRDefault="00556F46" w:rsidP="00556F46">
                      <w:pPr>
                        <w:spacing w:after="120"/>
                        <w:rPr>
                          <w:u w:val="single"/>
                        </w:rPr>
                      </w:pPr>
                      <w:r w:rsidRPr="00556F46">
                        <w:rPr>
                          <w:u w:val="single"/>
                        </w:rPr>
                        <w:t xml:space="preserve">SIRET : </w:t>
                      </w:r>
                    </w:p>
                    <w:p w14:paraId="442ECC45" w14:textId="77777777" w:rsidR="00556F46" w:rsidRPr="00556F46" w:rsidRDefault="00556F46" w:rsidP="00556F46">
                      <w:pPr>
                        <w:spacing w:after="120"/>
                        <w:rPr>
                          <w:u w:val="single"/>
                        </w:rPr>
                      </w:pPr>
                      <w:r w:rsidRPr="00556F46">
                        <w:rPr>
                          <w:u w:val="single"/>
                        </w:rPr>
                        <w:t xml:space="preserve">Activité : </w:t>
                      </w:r>
                    </w:p>
                    <w:p w14:paraId="525F5812" w14:textId="77777777" w:rsidR="00556F46" w:rsidRDefault="00556F46" w:rsidP="00556F46">
                      <w:pPr>
                        <w:spacing w:after="120"/>
                        <w:rPr>
                          <w:u w:val="single"/>
                        </w:rPr>
                      </w:pPr>
                      <w:r w:rsidRPr="00556F46">
                        <w:rPr>
                          <w:u w:val="single"/>
                        </w:rPr>
                        <w:t xml:space="preserve">Effectifs salariés : </w:t>
                      </w:r>
                    </w:p>
                    <w:p w14:paraId="2EC27EAF" w14:textId="77777777" w:rsidR="0093574F" w:rsidRPr="00556F46" w:rsidRDefault="0093574F" w:rsidP="00556F46">
                      <w:pPr>
                        <w:spacing w:after="120"/>
                        <w:rPr>
                          <w:u w:val="single"/>
                        </w:rPr>
                      </w:pPr>
                      <w:r w:rsidRPr="00556F46">
                        <w:rPr>
                          <w:u w:val="single"/>
                        </w:rPr>
                        <w:t xml:space="preserve">Adresse : </w:t>
                      </w:r>
                    </w:p>
                  </w:txbxContent>
                </v:textbox>
              </v:shape>
            </w:pict>
          </mc:Fallback>
        </mc:AlternateContent>
      </w:r>
    </w:p>
    <w:p w14:paraId="67E0094D" w14:textId="77777777" w:rsidR="00556F46" w:rsidRDefault="00556F46" w:rsidP="00556F46"/>
    <w:p w14:paraId="18D1B0C2" w14:textId="77777777" w:rsidR="00556F46" w:rsidRPr="00556F46" w:rsidRDefault="00556F46" w:rsidP="00556F46"/>
    <w:p w14:paraId="3F76B787" w14:textId="77777777" w:rsidR="00556F46" w:rsidRDefault="00556F46" w:rsidP="00556F46">
      <w:pPr>
        <w:pStyle w:val="Titre2"/>
        <w:numPr>
          <w:ilvl w:val="0"/>
          <w:numId w:val="0"/>
        </w:numPr>
      </w:pPr>
    </w:p>
    <w:p w14:paraId="486B8099" w14:textId="77777777" w:rsidR="00556F46" w:rsidRDefault="00556F46" w:rsidP="00556F46">
      <w:pPr>
        <w:pStyle w:val="Titre2"/>
        <w:numPr>
          <w:ilvl w:val="0"/>
          <w:numId w:val="0"/>
        </w:numPr>
      </w:pPr>
    </w:p>
    <w:p w14:paraId="5F313D28" w14:textId="77777777" w:rsidR="00556F46" w:rsidRPr="00556F46" w:rsidRDefault="00556F46" w:rsidP="00556F46">
      <w:pPr>
        <w:pStyle w:val="Titre2"/>
        <w:numPr>
          <w:ilvl w:val="0"/>
          <w:numId w:val="0"/>
        </w:numPr>
      </w:pPr>
      <w:r w:rsidRPr="00556F46">
        <w:rPr>
          <w:color w:val="D0491A" w:themeColor="accent5"/>
          <w:sz w:val="32"/>
          <w:szCs w:val="32"/>
        </w:rPr>
        <w:t>Priorités identifiées lors du diagnostic</w:t>
      </w:r>
      <w:r w:rsidRPr="00556F46">
        <w:rPr>
          <w:bCs/>
        </w:rPr>
        <w:t xml:space="preserve"> </w:t>
      </w:r>
    </w:p>
    <w:p w14:paraId="7F03FD9F" w14:textId="77777777" w:rsidR="000A3E2C" w:rsidRDefault="000A3E2C" w:rsidP="00556F46">
      <w:pPr>
        <w:pStyle w:val="NormalWeb"/>
        <w:spacing w:before="0" w:beforeAutospacing="0" w:after="0" w:afterAutospacing="0"/>
        <w:rPr>
          <w:rFonts w:ascii="Franklin Gothic Book" w:eastAsia="+mn-ea" w:hAnsi="Franklin Gothic Book" w:cs="+mn-cs"/>
          <w:color w:val="404040"/>
          <w:kern w:val="24"/>
          <w:sz w:val="21"/>
          <w:szCs w:val="21"/>
        </w:rPr>
      </w:pPr>
    </w:p>
    <w:p w14:paraId="5725B1A6" w14:textId="77777777" w:rsidR="00556F46" w:rsidRPr="000A3E2C" w:rsidRDefault="00556F46" w:rsidP="00556F46">
      <w:pPr>
        <w:pStyle w:val="NormalWeb"/>
        <w:spacing w:before="0" w:beforeAutospacing="0" w:after="0" w:afterAutospacing="0"/>
        <w:rPr>
          <w:rFonts w:asciiTheme="minorHAnsi" w:eastAsia="+mn-ea" w:hAnsiTheme="minorHAnsi" w:cstheme="minorHAnsi"/>
          <w:color w:val="404040"/>
          <w:kern w:val="24"/>
          <w:sz w:val="20"/>
          <w:szCs w:val="20"/>
        </w:rPr>
      </w:pP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</w:rPr>
        <w:t xml:space="preserve">Diagnostic de </w:t>
      </w: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  <w:highlight w:val="yellow"/>
        </w:rPr>
        <w:t>x</w:t>
      </w: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</w:rPr>
        <w:t xml:space="preserve"> jours réalisé par [</w:t>
      </w: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  <w:highlight w:val="yellow"/>
        </w:rPr>
        <w:t>Nom du consultant</w:t>
      </w: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</w:rPr>
        <w:t>] le [</w:t>
      </w: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  <w:highlight w:val="yellow"/>
        </w:rPr>
        <w:t>dates du diagnostic</w:t>
      </w:r>
      <w:r w:rsidRPr="000A3E2C">
        <w:rPr>
          <w:rFonts w:asciiTheme="minorHAnsi" w:eastAsia="+mn-ea" w:hAnsiTheme="minorHAnsi" w:cstheme="minorHAnsi"/>
          <w:color w:val="404040"/>
          <w:kern w:val="24"/>
          <w:sz w:val="20"/>
          <w:szCs w:val="20"/>
        </w:rPr>
        <w:t>].</w:t>
      </w:r>
    </w:p>
    <w:p w14:paraId="5C1D14EE" w14:textId="77777777" w:rsidR="000A3E2C" w:rsidRDefault="000A3E2C" w:rsidP="00556F46">
      <w:pPr>
        <w:pStyle w:val="NormalWeb"/>
        <w:spacing w:before="0" w:beforeAutospacing="0" w:after="0" w:afterAutospacing="0"/>
      </w:pPr>
    </w:p>
    <w:tbl>
      <w:tblPr>
        <w:tblStyle w:val="TableauGrille2-Accentuation5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5517"/>
      </w:tblGrid>
      <w:tr w:rsidR="00556F46" w14:paraId="34A1D2CD" w14:textId="77777777" w:rsidTr="009357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2B8D051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jc w:val="center"/>
              <w:rPr>
                <w:b/>
                <w:bCs w:val="0"/>
                <w:sz w:val="20"/>
                <w:szCs w:val="20"/>
              </w:rPr>
            </w:pPr>
            <w:r w:rsidRPr="000A3E2C">
              <w:rPr>
                <w:b/>
                <w:bCs w:val="0"/>
                <w:sz w:val="20"/>
                <w:szCs w:val="20"/>
              </w:rPr>
              <w:t>Activités</w:t>
            </w:r>
          </w:p>
        </w:tc>
        <w:tc>
          <w:tcPr>
            <w:tcW w:w="2126" w:type="dxa"/>
            <w:vAlign w:val="center"/>
          </w:tcPr>
          <w:p w14:paraId="671C95CE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0A3E2C">
              <w:rPr>
                <w:b/>
                <w:bCs w:val="0"/>
                <w:sz w:val="20"/>
                <w:szCs w:val="20"/>
              </w:rPr>
              <w:t>Ambitions</w:t>
            </w:r>
          </w:p>
        </w:tc>
        <w:tc>
          <w:tcPr>
            <w:tcW w:w="5517" w:type="dxa"/>
            <w:vAlign w:val="center"/>
          </w:tcPr>
          <w:p w14:paraId="4EABECA2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sz w:val="20"/>
                <w:szCs w:val="20"/>
              </w:rPr>
            </w:pPr>
            <w:r w:rsidRPr="000A3E2C">
              <w:rPr>
                <w:b/>
                <w:bCs w:val="0"/>
                <w:sz w:val="20"/>
                <w:szCs w:val="20"/>
              </w:rPr>
              <w:t>Pistes d’actions pour y parvenir</w:t>
            </w:r>
          </w:p>
        </w:tc>
      </w:tr>
      <w:tr w:rsidR="00556F46" w14:paraId="53F5A57E" w14:textId="77777777" w:rsidTr="009357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0D50B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999E747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517" w:type="dxa"/>
            <w:vAlign w:val="center"/>
          </w:tcPr>
          <w:p w14:paraId="504A784B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56F46" w14:paraId="32AE6A6E" w14:textId="77777777" w:rsidTr="0093574F">
        <w:trPr>
          <w:cantSplit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1DAC139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0335125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517" w:type="dxa"/>
            <w:vAlign w:val="center"/>
          </w:tcPr>
          <w:p w14:paraId="1BBCBD14" w14:textId="77777777" w:rsidR="00556F46" w:rsidRPr="000A3E2C" w:rsidRDefault="00556F46" w:rsidP="0093574F">
            <w:pPr>
              <w:pStyle w:val="Titre2"/>
              <w:numPr>
                <w:ilvl w:val="0"/>
                <w:numId w:val="0"/>
              </w:num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835C058" w14:textId="77777777" w:rsidR="0093574F" w:rsidRDefault="0093574F" w:rsidP="0093574F">
      <w:pPr>
        <w:pStyle w:val="Titre2"/>
        <w:numPr>
          <w:ilvl w:val="0"/>
          <w:numId w:val="0"/>
        </w:numPr>
        <w:spacing w:before="0"/>
        <w:rPr>
          <w:color w:val="D0491A" w:themeColor="accent5"/>
          <w:sz w:val="32"/>
          <w:szCs w:val="32"/>
        </w:rPr>
      </w:pPr>
    </w:p>
    <w:p w14:paraId="7120ED9F" w14:textId="77777777" w:rsidR="000A3E2C" w:rsidRPr="000A3E2C" w:rsidRDefault="000A3E2C" w:rsidP="0093574F">
      <w:pPr>
        <w:pStyle w:val="Titre2"/>
        <w:numPr>
          <w:ilvl w:val="0"/>
          <w:numId w:val="0"/>
        </w:numPr>
        <w:spacing w:before="0" w:after="240"/>
        <w:rPr>
          <w:color w:val="D0491A" w:themeColor="accent5"/>
          <w:sz w:val="32"/>
          <w:szCs w:val="32"/>
        </w:rPr>
      </w:pPr>
      <w:r w:rsidRPr="000A3E2C">
        <w:rPr>
          <w:color w:val="D0491A" w:themeColor="accent5"/>
          <w:sz w:val="32"/>
          <w:szCs w:val="32"/>
        </w:rPr>
        <w:t xml:space="preserve">Cadre et objectifs d’accompagnement </w:t>
      </w:r>
    </w:p>
    <w:p w14:paraId="1748DE0E" w14:textId="77777777" w:rsidR="000A3E2C" w:rsidRPr="000A3E2C" w:rsidRDefault="000A3E2C" w:rsidP="0093574F">
      <w:pPr>
        <w:spacing w:after="120"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b/>
          <w:bCs/>
          <w:color w:val="404040"/>
          <w:kern w:val="24"/>
          <w:szCs w:val="20"/>
          <w:lang w:eastAsia="fr-FR"/>
        </w:rPr>
        <w:t>Charge de l’accompagnement</w:t>
      </w: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 : </w:t>
      </w:r>
      <w:r w:rsidRPr="000A3E2C">
        <w:rPr>
          <w:rFonts w:eastAsia="+mn-ea" w:cstheme="minorHAnsi"/>
          <w:color w:val="404040"/>
          <w:kern w:val="24"/>
          <w:szCs w:val="20"/>
          <w:highlight w:val="yellow"/>
          <w:lang w:eastAsia="fr-FR"/>
        </w:rPr>
        <w:t>x</w:t>
      </w: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 jours consultant sur une période de 2 mois maximum</w:t>
      </w:r>
    </w:p>
    <w:p w14:paraId="617B8B23" w14:textId="77777777" w:rsidR="000A3E2C" w:rsidRPr="000A3E2C" w:rsidRDefault="000A3E2C" w:rsidP="0093574F">
      <w:pPr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b/>
          <w:bCs/>
          <w:color w:val="404040"/>
          <w:kern w:val="24"/>
          <w:szCs w:val="20"/>
          <w:lang w:eastAsia="fr-FR"/>
        </w:rPr>
        <w:t>Consultants accompagnants</w:t>
      </w: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 : </w:t>
      </w:r>
      <w:r w:rsidRPr="000A3E2C">
        <w:rPr>
          <w:rFonts w:eastAsia="+mn-ea" w:cstheme="minorHAnsi"/>
          <w:i/>
          <w:iCs/>
          <w:color w:val="404040"/>
          <w:kern w:val="24"/>
          <w:szCs w:val="20"/>
          <w:highlight w:val="yellow"/>
          <w:lang w:eastAsia="fr-FR"/>
        </w:rPr>
        <w:t>à compléter</w:t>
      </w:r>
    </w:p>
    <w:p w14:paraId="5B95A590" w14:textId="77777777" w:rsidR="0093574F" w:rsidRDefault="0093574F" w:rsidP="0093574F">
      <w:pPr>
        <w:spacing w:after="120"/>
        <w:jc w:val="both"/>
        <w:rPr>
          <w:rFonts w:eastAsia="+mn-ea" w:cstheme="minorHAnsi"/>
          <w:b/>
          <w:bCs/>
          <w:color w:val="404040"/>
          <w:kern w:val="24"/>
          <w:szCs w:val="20"/>
          <w:lang w:eastAsia="fr-FR"/>
        </w:rPr>
      </w:pPr>
    </w:p>
    <w:p w14:paraId="16FD7C14" w14:textId="77777777" w:rsidR="000A3E2C" w:rsidRPr="000A3E2C" w:rsidRDefault="000A3E2C" w:rsidP="0093574F">
      <w:pPr>
        <w:spacing w:after="120"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b/>
          <w:bCs/>
          <w:color w:val="404040"/>
          <w:kern w:val="24"/>
          <w:szCs w:val="20"/>
          <w:lang w:eastAsia="fr-FR"/>
        </w:rPr>
        <w:t>Objectifs de l’accompagnement :</w:t>
      </w:r>
    </w:p>
    <w:p w14:paraId="158DBAEC" w14:textId="77777777" w:rsidR="000A3E2C" w:rsidRPr="000A3E2C" w:rsidRDefault="000A3E2C" w:rsidP="0093574F">
      <w:pPr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L’entreprise </w:t>
      </w:r>
      <w:r w:rsidRPr="000A3E2C">
        <w:rPr>
          <w:rFonts w:eastAsia="+mn-ea" w:cstheme="minorHAnsi"/>
          <w:color w:val="404040"/>
          <w:kern w:val="24"/>
          <w:szCs w:val="20"/>
          <w:highlight w:val="yellow"/>
          <w:lang w:eastAsia="fr-FR"/>
        </w:rPr>
        <w:t>xxx</w:t>
      </w: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 souhaite </w:t>
      </w:r>
      <w:r w:rsidRPr="000A3E2C">
        <w:rPr>
          <w:rFonts w:eastAsia="+mn-ea" w:cstheme="minorHAnsi"/>
          <w:color w:val="404040"/>
          <w:kern w:val="24"/>
          <w:szCs w:val="20"/>
          <w:highlight w:val="yellow"/>
          <w:lang w:eastAsia="fr-FR"/>
        </w:rPr>
        <w:t>xxxx</w:t>
      </w:r>
    </w:p>
    <w:p w14:paraId="7948B74A" w14:textId="77777777" w:rsidR="0093574F" w:rsidRDefault="0093574F" w:rsidP="0093574F">
      <w:pPr>
        <w:spacing w:after="120"/>
        <w:jc w:val="both"/>
        <w:rPr>
          <w:rFonts w:eastAsia="+mn-ea" w:cstheme="minorHAnsi"/>
          <w:b/>
          <w:bCs/>
          <w:color w:val="404040"/>
          <w:kern w:val="24"/>
          <w:szCs w:val="20"/>
          <w:lang w:eastAsia="fr-FR"/>
        </w:rPr>
      </w:pPr>
    </w:p>
    <w:p w14:paraId="75AC7DA0" w14:textId="77777777" w:rsidR="000A3E2C" w:rsidRPr="000A3E2C" w:rsidRDefault="000A3E2C" w:rsidP="0093574F">
      <w:pPr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b/>
          <w:bCs/>
          <w:color w:val="404040"/>
          <w:kern w:val="24"/>
          <w:szCs w:val="20"/>
          <w:lang w:eastAsia="fr-FR"/>
        </w:rPr>
        <w:t>Livrables de l’accompagnement :</w:t>
      </w:r>
    </w:p>
    <w:p w14:paraId="755C6B1E" w14:textId="77777777" w:rsidR="000A3E2C" w:rsidRPr="000A3E2C" w:rsidRDefault="000A3E2C" w:rsidP="0093574F">
      <w:pPr>
        <w:numPr>
          <w:ilvl w:val="0"/>
          <w:numId w:val="14"/>
        </w:numPr>
        <w:spacing w:after="120"/>
        <w:ind w:left="994"/>
        <w:contextualSpacing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i/>
          <w:iCs/>
          <w:color w:val="404040"/>
          <w:kern w:val="24"/>
          <w:szCs w:val="20"/>
          <w:highlight w:val="yellow"/>
          <w:lang w:eastAsia="fr-FR"/>
        </w:rPr>
        <w:t>à compléter</w:t>
      </w:r>
    </w:p>
    <w:p w14:paraId="758651CF" w14:textId="77777777" w:rsidR="000A3E2C" w:rsidRPr="000A3E2C" w:rsidRDefault="000A3E2C" w:rsidP="0093574F">
      <w:pPr>
        <w:numPr>
          <w:ilvl w:val="0"/>
          <w:numId w:val="14"/>
        </w:numPr>
        <w:spacing w:after="120"/>
        <w:ind w:left="994"/>
        <w:contextualSpacing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i/>
          <w:iCs/>
          <w:color w:val="404040"/>
          <w:kern w:val="24"/>
          <w:szCs w:val="20"/>
          <w:highlight w:val="yellow"/>
          <w:lang w:eastAsia="fr-FR"/>
        </w:rPr>
        <w:t>à compléter</w:t>
      </w:r>
    </w:p>
    <w:p w14:paraId="3CFD7267" w14:textId="77777777" w:rsidR="0093574F" w:rsidRDefault="0093574F" w:rsidP="0093574F">
      <w:pPr>
        <w:spacing w:after="120"/>
        <w:jc w:val="both"/>
        <w:rPr>
          <w:rFonts w:eastAsia="+mn-ea" w:cstheme="minorHAnsi"/>
          <w:b/>
          <w:bCs/>
          <w:color w:val="404040"/>
          <w:kern w:val="24"/>
          <w:szCs w:val="20"/>
          <w:lang w:eastAsia="fr-FR"/>
        </w:rPr>
      </w:pPr>
    </w:p>
    <w:p w14:paraId="621AAB2A" w14:textId="77777777" w:rsidR="000A3E2C" w:rsidRPr="000A3E2C" w:rsidRDefault="000A3E2C" w:rsidP="0093574F">
      <w:pPr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b/>
          <w:bCs/>
          <w:color w:val="404040"/>
          <w:kern w:val="24"/>
          <w:szCs w:val="20"/>
          <w:lang w:eastAsia="fr-FR"/>
        </w:rPr>
        <w:t>Calendrier de l’accompagnement :</w:t>
      </w: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 </w:t>
      </w:r>
    </w:p>
    <w:p w14:paraId="34254A9E" w14:textId="77777777" w:rsidR="000A3E2C" w:rsidRPr="000A3E2C" w:rsidRDefault="000A3E2C" w:rsidP="0093574F">
      <w:pPr>
        <w:numPr>
          <w:ilvl w:val="0"/>
          <w:numId w:val="15"/>
        </w:numPr>
        <w:spacing w:after="120"/>
        <w:ind w:left="994"/>
        <w:contextualSpacing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Démarrage le </w:t>
      </w:r>
      <w:r w:rsidRPr="000A3E2C">
        <w:rPr>
          <w:rFonts w:eastAsia="+mn-ea" w:cstheme="minorHAnsi"/>
          <w:color w:val="404040"/>
          <w:kern w:val="24"/>
          <w:szCs w:val="20"/>
          <w:highlight w:val="yellow"/>
          <w:lang w:eastAsia="fr-FR"/>
        </w:rPr>
        <w:t>xx/xx/xxxx</w:t>
      </w:r>
    </w:p>
    <w:p w14:paraId="15AC5981" w14:textId="77777777" w:rsidR="000A3E2C" w:rsidRPr="000A3E2C" w:rsidRDefault="000A3E2C" w:rsidP="0093574F">
      <w:pPr>
        <w:numPr>
          <w:ilvl w:val="0"/>
          <w:numId w:val="15"/>
        </w:numPr>
        <w:spacing w:after="120"/>
        <w:ind w:left="994"/>
        <w:contextualSpacing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Remise des livrables </w:t>
      </w:r>
      <w:r w:rsidRPr="000A3E2C">
        <w:rPr>
          <w:rFonts w:eastAsia="+mn-ea" w:cstheme="minorHAnsi"/>
          <w:color w:val="404040"/>
          <w:kern w:val="24"/>
          <w:szCs w:val="20"/>
          <w:highlight w:val="yellow"/>
          <w:lang w:eastAsia="fr-FR"/>
        </w:rPr>
        <w:t>xx/xx/xxxx</w:t>
      </w:r>
    </w:p>
    <w:p w14:paraId="0FF275FE" w14:textId="77777777" w:rsidR="000A3E2C" w:rsidRPr="000A3E2C" w:rsidRDefault="000A3E2C" w:rsidP="0093574F">
      <w:pPr>
        <w:numPr>
          <w:ilvl w:val="0"/>
          <w:numId w:val="15"/>
        </w:numPr>
        <w:spacing w:after="120"/>
        <w:ind w:left="994"/>
        <w:contextualSpacing/>
        <w:jc w:val="both"/>
        <w:rPr>
          <w:rFonts w:eastAsia="Times New Roman" w:cstheme="minorHAnsi"/>
          <w:szCs w:val="20"/>
          <w:lang w:eastAsia="fr-FR"/>
        </w:rPr>
      </w:pPr>
      <w:r w:rsidRPr="000A3E2C">
        <w:rPr>
          <w:rFonts w:eastAsia="+mn-ea" w:cstheme="minorHAnsi"/>
          <w:color w:val="404040"/>
          <w:kern w:val="24"/>
          <w:szCs w:val="20"/>
          <w:lang w:eastAsia="fr-FR"/>
        </w:rPr>
        <w:t xml:space="preserve">Fin de l’accompagnement </w:t>
      </w:r>
      <w:r w:rsidRPr="000A3E2C">
        <w:rPr>
          <w:rFonts w:eastAsia="+mn-ea" w:cstheme="minorHAnsi"/>
          <w:color w:val="404040"/>
          <w:kern w:val="24"/>
          <w:szCs w:val="20"/>
          <w:highlight w:val="yellow"/>
          <w:lang w:eastAsia="fr-FR"/>
        </w:rPr>
        <w:t>xx/xx /xxxx</w:t>
      </w:r>
    </w:p>
    <w:p w14:paraId="63A559BA" w14:textId="77777777" w:rsidR="00556F46" w:rsidRDefault="00CB1CBC" w:rsidP="00556F46">
      <w:pPr>
        <w:pStyle w:val="Titre2"/>
        <w:numPr>
          <w:ilvl w:val="0"/>
          <w:numId w:val="0"/>
        </w:numPr>
      </w:pPr>
      <w:r w:rsidRPr="0093574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585891" wp14:editId="734A8B8A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2161169" cy="276999"/>
                <wp:effectExtent l="0" t="0" r="0" b="0"/>
                <wp:wrapNone/>
                <wp:docPr id="6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169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1AA59" w14:textId="77777777" w:rsidR="0093574F" w:rsidRPr="0093574F" w:rsidRDefault="0093574F" w:rsidP="0093574F">
                            <w:pPr>
                              <w:spacing w:after="120"/>
                              <w:jc w:val="both"/>
                              <w:rPr>
                                <w:rFonts w:cstheme="minorHAnsi"/>
                                <w:color w:val="404040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93574F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 xml:space="preserve">Signature du </w:t>
                            </w:r>
                            <w:r w:rsidR="00CB1CBC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>consultant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85891" id="Rectangle 30" o:spid="_x0000_s1027" style="position:absolute;margin-left:118.95pt;margin-top:19.45pt;width:170.15pt;height:21.8pt;z-index:25166950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" filled="f" stroked="f">
                <v:textbox style="mso-fit-shape-to-text:t">
                  <w:txbxContent>
                    <w:p w14:paraId="14C1AA59" w14:textId="77777777" w:rsidR="0093574F" w:rsidRPr="0093574F" w:rsidRDefault="0093574F" w:rsidP="0093574F">
                      <w:pPr>
                        <w:spacing w:after="120"/>
                        <w:jc w:val="both"/>
                        <w:rPr>
                          <w:rFonts w:cstheme="minorHAnsi"/>
                          <w:color w:val="404040"/>
                          <w:kern w:val="24"/>
                          <w:sz w:val="24"/>
                          <w:szCs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</w:pPr>
                      <w:r w:rsidRPr="0093574F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 xml:space="preserve">Signature du </w:t>
                      </w:r>
                      <w:r w:rsidR="00CB1CBC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>consultant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574F" w:rsidRPr="0093574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8174F" wp14:editId="3602F403">
                <wp:simplePos x="0" y="0"/>
                <wp:positionH relativeFrom="margin">
                  <wp:posOffset>2314575</wp:posOffset>
                </wp:positionH>
                <wp:positionV relativeFrom="paragraph">
                  <wp:posOffset>177165</wp:posOffset>
                </wp:positionV>
                <wp:extent cx="1718310" cy="461645"/>
                <wp:effectExtent l="0" t="0" r="0" b="0"/>
                <wp:wrapNone/>
                <wp:docPr id="27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63B84F-5019-4AAC-95A4-1AA96915DB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461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858B7" w14:textId="77777777" w:rsidR="0093574F" w:rsidRPr="0093574F" w:rsidRDefault="0093574F" w:rsidP="0093574F">
                            <w:pPr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</w:pPr>
                            <w:r w:rsidRPr="0093574F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>Signature</w:t>
                            </w:r>
                            <w:r w:rsidRPr="0093574F">
                              <w:rPr>
                                <w:rFonts w:cstheme="minorHAns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93574F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>du conseiller </w:t>
                            </w:r>
                          </w:p>
                          <w:p w14:paraId="0B804BCF" w14:textId="77777777" w:rsidR="0093574F" w:rsidRPr="0093574F" w:rsidRDefault="0093574F" w:rsidP="0093574F">
                            <w:pPr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</w:pPr>
                            <w:r w:rsidRPr="0093574F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>formation</w:t>
                            </w:r>
                          </w:p>
                        </w:txbxContent>
                      </wps:txbx>
                      <wps:bodyPr wrap="non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8174F" id="Rectangle 26" o:spid="_x0000_s1028" style="position:absolute;margin-left:182.25pt;margin-top:13.95pt;width:135.3pt;height:36.35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" filled="f" stroked="f">
                <v:textbox style="mso-fit-shape-to-text:t">
                  <w:txbxContent>
                    <w:p w14:paraId="6D4858B7" w14:textId="77777777" w:rsidR="0093574F" w:rsidRPr="0093574F" w:rsidRDefault="0093574F" w:rsidP="0093574F">
                      <w:pPr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</w:pPr>
                      <w:r w:rsidRPr="0093574F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>Signature</w:t>
                      </w:r>
                      <w:r w:rsidRPr="0093574F">
                        <w:rPr>
                          <w:rFonts w:cstheme="minorHAns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93574F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>du conseiller </w:t>
                      </w:r>
                    </w:p>
                    <w:p w14:paraId="0B804BCF" w14:textId="77777777" w:rsidR="0093574F" w:rsidRPr="0093574F" w:rsidRDefault="0093574F" w:rsidP="0093574F">
                      <w:pPr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</w:pPr>
                      <w:r w:rsidRPr="0093574F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>formation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574F" w:rsidRPr="0093574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7E76A" wp14:editId="09559C90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2161169" cy="276999"/>
                <wp:effectExtent l="0" t="0" r="0" b="0"/>
                <wp:wrapNone/>
                <wp:docPr id="31" name="Rectangl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B4CB6A-D7BA-402B-8EF0-954C1A0573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169" cy="276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3B5973" w14:textId="77777777" w:rsidR="0093574F" w:rsidRPr="0093574F" w:rsidRDefault="0093574F" w:rsidP="0093574F">
                            <w:pPr>
                              <w:spacing w:after="120"/>
                              <w:jc w:val="both"/>
                              <w:rPr>
                                <w:rFonts w:cstheme="minorHAnsi"/>
                                <w:color w:val="404040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93574F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>Signature du chef</w:t>
                            </w:r>
                            <w:r w:rsidRPr="0093574F">
                              <w:rPr>
                                <w:rFonts w:cstheme="minorHAnsi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93574F">
                              <w:rPr>
                                <w:rFonts w:eastAsia="+mn-ea" w:cstheme="minorHAnsi"/>
                                <w:color w:val="404040"/>
                                <w:kern w:val="24"/>
                                <w:szCs w:val="20"/>
                                <w:lang w:eastAsia="fr-FR"/>
                              </w:rPr>
                              <w:t>d’entreprise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7E76A" id="_x0000_s1029" style="position:absolute;margin-left:0;margin-top:19.45pt;width:170.15pt;height:21.8pt;z-index:25166643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" filled="f" stroked="f">
                <v:textbox style="mso-fit-shape-to-text:t">
                  <w:txbxContent>
                    <w:p w14:paraId="2E3B5973" w14:textId="77777777" w:rsidR="0093574F" w:rsidRPr="0093574F" w:rsidRDefault="0093574F" w:rsidP="0093574F">
                      <w:pPr>
                        <w:spacing w:after="120"/>
                        <w:jc w:val="both"/>
                        <w:rPr>
                          <w:rFonts w:cstheme="minorHAnsi"/>
                          <w:color w:val="404040"/>
                          <w:kern w:val="24"/>
                          <w:sz w:val="24"/>
                          <w:szCs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</w:pPr>
                      <w:r w:rsidRPr="0093574F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>Signature du chef</w:t>
                      </w:r>
                      <w:r w:rsidRPr="0093574F">
                        <w:rPr>
                          <w:rFonts w:cstheme="minorHAnsi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93574F">
                        <w:rPr>
                          <w:rFonts w:eastAsia="+mn-ea" w:cstheme="minorHAnsi"/>
                          <w:color w:val="404040"/>
                          <w:kern w:val="24"/>
                          <w:szCs w:val="20"/>
                          <w:lang w:eastAsia="fr-FR"/>
                        </w:rPr>
                        <w:t>d’entreprise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702736" w14:textId="77777777" w:rsidR="00BE13B5" w:rsidRDefault="00BE13B5"/>
    <w:sectPr w:rsidR="00BE13B5" w:rsidSect="0046243D">
      <w:footerReference w:type="default" r:id="rId12"/>
      <w:pgSz w:w="11906" w:h="16838" w:code="9"/>
      <w:pgMar w:top="1134" w:right="1134" w:bottom="1134" w:left="1134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19C8" w14:textId="77777777" w:rsidR="00B62D7D" w:rsidRDefault="00B62D7D" w:rsidP="008C3AC1">
      <w:r>
        <w:separator/>
      </w:r>
    </w:p>
    <w:p w14:paraId="52CBD882" w14:textId="77777777" w:rsidR="00B62D7D" w:rsidRDefault="00B62D7D"/>
  </w:endnote>
  <w:endnote w:type="continuationSeparator" w:id="0">
    <w:p w14:paraId="6D945874" w14:textId="77777777" w:rsidR="00B62D7D" w:rsidRDefault="00B62D7D" w:rsidP="008C3AC1">
      <w:r>
        <w:continuationSeparator/>
      </w:r>
    </w:p>
    <w:p w14:paraId="6F12509A" w14:textId="77777777" w:rsidR="00B62D7D" w:rsidRDefault="00B62D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8777"/>
    </w:tblGrid>
    <w:tr w:rsidR="0046243D" w14:paraId="7B8ED4AA" w14:textId="77777777" w:rsidTr="0046243D">
      <w:tc>
        <w:tcPr>
          <w:tcW w:w="851" w:type="dxa"/>
        </w:tcPr>
        <w:p w14:paraId="37D98E21" w14:textId="77777777" w:rsidR="0046243D" w:rsidRDefault="0046243D" w:rsidP="0046243D">
          <w:pPr>
            <w:pStyle w:val="Pieddepage"/>
            <w:jc w:val="left"/>
          </w:pPr>
          <w:r w:rsidRPr="00C672CB">
            <w:rPr>
              <w:noProof/>
              <w:position w:val="6"/>
              <w:lang w:eastAsia="fr-FR"/>
            </w:rPr>
            <mc:AlternateContent>
              <mc:Choice Requires="wps">
                <w:drawing>
                  <wp:inline distT="0" distB="0" distL="0" distR="0" wp14:anchorId="18EC64E9" wp14:editId="3FE80EF8">
                    <wp:extent cx="359410" cy="64770"/>
                    <wp:effectExtent l="0" t="0" r="2540" b="0"/>
                    <wp:docPr id="9" name="Rectangle à coins arrondis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6477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oundrect w14:anchorId="27F68FAD" id="Rectangle à coins arrondis 9" o:spid="_x0000_s1026" style="width:28.3pt;height: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" fillcolor="#f18700 [3215]" stroked="f" strokeweight="2pt">
                    <w10:anchorlock/>
                  </v:roundrect>
                </w:pict>
              </mc:Fallback>
            </mc:AlternateContent>
          </w:r>
        </w:p>
      </w:tc>
      <w:tc>
        <w:tcPr>
          <w:tcW w:w="8777" w:type="dxa"/>
        </w:tcPr>
        <w:p w14:paraId="302E4EB9" w14:textId="77777777" w:rsidR="0046243D" w:rsidRDefault="00386B1C" w:rsidP="0046243D">
          <w:pPr>
            <w:pStyle w:val="Pieddepage"/>
          </w:pPr>
          <w:r>
            <w:t xml:space="preserve">Diag Performance - </w:t>
          </w:r>
          <w:r w:rsidR="000A3E2C">
            <w:t>RH numérique</w:t>
          </w:r>
          <w:r w:rsidR="0046243D">
            <w:t xml:space="preserve">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t xml:space="preserve"> </w:t>
          </w:r>
          <w:r w:rsidR="000A3E2C">
            <w:t>Fiche d’accompagnement</w:t>
          </w:r>
          <w:r w:rsidR="0046243D">
            <w:t xml:space="preserve">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t xml:space="preserve"> JJ/MM/AAAA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rPr>
              <w:rStyle w:val="Numrodepage"/>
            </w:rPr>
            <w:t xml:space="preserve"> </w:t>
          </w:r>
          <w:r w:rsidR="0046243D">
            <w:rPr>
              <w:rStyle w:val="Numrodepage"/>
            </w:rPr>
            <w:fldChar w:fldCharType="begin"/>
          </w:r>
          <w:r w:rsidR="0046243D">
            <w:rPr>
              <w:rStyle w:val="Numrodepage"/>
            </w:rPr>
            <w:instrText xml:space="preserve"> PAGE </w:instrText>
          </w:r>
          <w:r w:rsidR="0046243D">
            <w:rPr>
              <w:rStyle w:val="Numrodepage"/>
            </w:rPr>
            <w:fldChar w:fldCharType="separate"/>
          </w:r>
          <w:r w:rsidR="009260A3">
            <w:rPr>
              <w:rStyle w:val="Numrodepage"/>
              <w:noProof/>
            </w:rPr>
            <w:t>1</w:t>
          </w:r>
          <w:r w:rsidR="0046243D">
            <w:rPr>
              <w:rStyle w:val="Numrodepage"/>
            </w:rPr>
            <w:fldChar w:fldCharType="end"/>
          </w:r>
        </w:p>
      </w:tc>
    </w:tr>
  </w:tbl>
  <w:p w14:paraId="31816636" w14:textId="77777777" w:rsidR="0046243D" w:rsidRPr="004D12C1" w:rsidRDefault="0046243D" w:rsidP="0046243D">
    <w:pPr>
      <w:pStyle w:val="Pieddepage"/>
      <w:jc w:val="left"/>
      <w:rPr>
        <w:color w:val="000000" w:themeColor="text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3E5A1" w14:textId="77777777" w:rsidR="00B62D7D" w:rsidRDefault="00B62D7D" w:rsidP="008C3AC1">
      <w:r>
        <w:separator/>
      </w:r>
    </w:p>
    <w:p w14:paraId="776D167F" w14:textId="77777777" w:rsidR="00B62D7D" w:rsidRDefault="00B62D7D"/>
  </w:footnote>
  <w:footnote w:type="continuationSeparator" w:id="0">
    <w:p w14:paraId="6ABD9838" w14:textId="77777777" w:rsidR="00B62D7D" w:rsidRDefault="00B62D7D" w:rsidP="008C3AC1">
      <w:r>
        <w:continuationSeparator/>
      </w:r>
    </w:p>
    <w:p w14:paraId="06859BE0" w14:textId="77777777" w:rsidR="00B62D7D" w:rsidRDefault="00B62D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4.5pt;height:8.25pt" o:bullet="t">
        <v:imagedata r:id="rId1" o:title="HM_Puce orange"/>
      </v:shape>
    </w:pict>
  </w:numPicBullet>
  <w:numPicBullet w:numPicBulletId="1">
    <w:pict>
      <v:shape id="_x0000_i1038" type="#_x0000_t75" style="width:16.5pt;height:5.25pt" o:bullet="t">
        <v:imagedata r:id="rId2" o:title="HM_Puce Filet orange"/>
      </v:shape>
    </w:pict>
  </w:numPicBullet>
  <w:numPicBullet w:numPicBulletId="2">
    <w:pict>
      <v:shape id="_x0000_i1039" type="#_x0000_t75" style="width:8.25pt;height:3pt" o:bullet="t">
        <v:imagedata r:id="rId3" o:title="HM_Puce Filet orange"/>
      </v:shape>
    </w:pict>
  </w:numPicBullet>
  <w:numPicBullet w:numPicBulletId="3">
    <w:pict>
      <v:shape id="_x0000_i1040" type="#_x0000_t75" style="width:13.5pt;height:6pt" o:bullet="t">
        <v:imagedata r:id="rId4" o:title="HM_Puce orange Filet"/>
      </v:shape>
    </w:pict>
  </w:numPicBullet>
  <w:numPicBullet w:numPicBulletId="4">
    <w:pict>
      <v:shape id="_x0000_i1041" type="#_x0000_t75" style="width:14.25pt;height:6pt" o:bullet="t">
        <v:imagedata r:id="rId5" o:title="HM_Puce orange Filet"/>
      </v:shape>
    </w:pict>
  </w:numPicBullet>
  <w:numPicBullet w:numPicBulletId="5">
    <w:pict>
      <v:shape id="_x0000_i1042" type="#_x0000_t75" style="width:14.25pt;height:7.5pt" o:bullet="t">
        <v:imagedata r:id="rId6" o:title="HM_Puce Filet orange"/>
      </v:shape>
    </w:pict>
  </w:numPicBullet>
  <w:numPicBullet w:numPicBulletId="6">
    <w:pict>
      <v:shape id="_x0000_i1043" type="#_x0000_t75" style="width:18.75pt;height:9pt" o:bullet="t">
        <v:imagedata r:id="rId7" o:title="HM_Puce orange Filet"/>
      </v:shape>
    </w:pict>
  </w:numPicBullet>
  <w:numPicBullet w:numPicBulletId="7">
    <w:pict>
      <v:shape id="_x0000_i1044" type="#_x0000_t75" style="width:8.25pt;height:4.5pt" o:bullet="t">
        <v:imagedata r:id="rId8" o:title="HM_Puce Filet orange"/>
      </v:shape>
    </w:pict>
  </w:numPicBullet>
  <w:numPicBullet w:numPicBulletId="8">
    <w:pict>
      <v:shape id="_x0000_i1045" type="#_x0000_t75" style="width:14.25pt;height:8.25pt" o:bullet="t">
        <v:imagedata r:id="rId9" o:title="HM_Puce Filet orange 2"/>
      </v:shape>
    </w:pict>
  </w:numPicBullet>
  <w:numPicBullet w:numPicBulletId="9">
    <w:pict>
      <v:shape id="_x0000_i1046" type="#_x0000_t75" style="width:17.25pt;height:10.5pt" o:bullet="t">
        <v:imagedata r:id="rId10" o:title="HM_Puce Filet orange 2"/>
      </v:shape>
    </w:pict>
  </w:numPicBullet>
  <w:numPicBullet w:numPicBulletId="10">
    <w:pict>
      <v:shape id="_x0000_i1047" type="#_x0000_t75" style="width:28.5pt;height:14.25pt" o:bullet="t">
        <v:imagedata r:id="rId11" o:title="HM_Puce Filet orange"/>
      </v:shape>
    </w:pict>
  </w:numPicBullet>
  <w:abstractNum w:abstractNumId="0" w15:restartNumberingAfterBreak="0">
    <w:nsid w:val="FFFFFF7C"/>
    <w:multiLevelType w:val="singleLevel"/>
    <w:tmpl w:val="3C282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82F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968D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E895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BED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D0B2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08F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9814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0B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CC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15F29"/>
    <w:multiLevelType w:val="hybridMultilevel"/>
    <w:tmpl w:val="C320300A"/>
    <w:lvl w:ilvl="0" w:tplc="462428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5A6A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A0D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6CE6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B030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F85E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CAA9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F28F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F463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37B583B"/>
    <w:multiLevelType w:val="multilevel"/>
    <w:tmpl w:val="F7143C92"/>
    <w:lvl w:ilvl="0">
      <w:start w:val="1"/>
      <w:numFmt w:val="decimal"/>
      <w:pStyle w:val="Titre2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Titre3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3E37113"/>
    <w:multiLevelType w:val="hybridMultilevel"/>
    <w:tmpl w:val="7F58B8EE"/>
    <w:lvl w:ilvl="0" w:tplc="01E272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388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1040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BC75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DC5A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E21C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2CAC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8C50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786F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F883BE8"/>
    <w:multiLevelType w:val="hybridMultilevel"/>
    <w:tmpl w:val="3BFA7606"/>
    <w:lvl w:ilvl="0" w:tplc="B1BAC62A">
      <w:start w:val="1"/>
      <w:numFmt w:val="bullet"/>
      <w:pStyle w:val="CTitreNote"/>
      <w:lvlText w:val=""/>
      <w:lvlPicBulletId w:val="10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01EF"/>
    <w:multiLevelType w:val="hybridMultilevel"/>
    <w:tmpl w:val="227419C6"/>
    <w:lvl w:ilvl="0" w:tplc="666CCF1A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854245">
    <w:abstractNumId w:val="8"/>
  </w:num>
  <w:num w:numId="2" w16cid:durableId="689642279">
    <w:abstractNumId w:val="3"/>
  </w:num>
  <w:num w:numId="3" w16cid:durableId="166016452">
    <w:abstractNumId w:val="2"/>
  </w:num>
  <w:num w:numId="4" w16cid:durableId="1563328401">
    <w:abstractNumId w:val="1"/>
  </w:num>
  <w:num w:numId="5" w16cid:durableId="23753108">
    <w:abstractNumId w:val="0"/>
  </w:num>
  <w:num w:numId="6" w16cid:durableId="1759059733">
    <w:abstractNumId w:val="9"/>
  </w:num>
  <w:num w:numId="7" w16cid:durableId="1324821196">
    <w:abstractNumId w:val="7"/>
  </w:num>
  <w:num w:numId="8" w16cid:durableId="1236471022">
    <w:abstractNumId w:val="6"/>
  </w:num>
  <w:num w:numId="9" w16cid:durableId="1596595441">
    <w:abstractNumId w:val="5"/>
  </w:num>
  <w:num w:numId="10" w16cid:durableId="1313801343">
    <w:abstractNumId w:val="4"/>
  </w:num>
  <w:num w:numId="11" w16cid:durableId="714230968">
    <w:abstractNumId w:val="11"/>
  </w:num>
  <w:num w:numId="12" w16cid:durableId="2104956892">
    <w:abstractNumId w:val="14"/>
  </w:num>
  <w:num w:numId="13" w16cid:durableId="1819691409">
    <w:abstractNumId w:val="13"/>
  </w:num>
  <w:num w:numId="14" w16cid:durableId="1262496581">
    <w:abstractNumId w:val="10"/>
  </w:num>
  <w:num w:numId="15" w16cid:durableId="716007744">
    <w:abstractNumId w:val="12"/>
  </w:num>
  <w:num w:numId="16" w16cid:durableId="405760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7D"/>
    <w:rsid w:val="000A3E2C"/>
    <w:rsid w:val="000E3043"/>
    <w:rsid w:val="001E47C0"/>
    <w:rsid w:val="00293E0C"/>
    <w:rsid w:val="00386B1C"/>
    <w:rsid w:val="004022B4"/>
    <w:rsid w:val="0044219E"/>
    <w:rsid w:val="0045216F"/>
    <w:rsid w:val="0046243D"/>
    <w:rsid w:val="004D12C1"/>
    <w:rsid w:val="004E5735"/>
    <w:rsid w:val="00544345"/>
    <w:rsid w:val="00556F46"/>
    <w:rsid w:val="005570D6"/>
    <w:rsid w:val="005C775F"/>
    <w:rsid w:val="0061682B"/>
    <w:rsid w:val="00646166"/>
    <w:rsid w:val="00655A10"/>
    <w:rsid w:val="006573D0"/>
    <w:rsid w:val="006B5C7E"/>
    <w:rsid w:val="006E27BF"/>
    <w:rsid w:val="007205DA"/>
    <w:rsid w:val="007E317D"/>
    <w:rsid w:val="0080313B"/>
    <w:rsid w:val="008124BD"/>
    <w:rsid w:val="00815B14"/>
    <w:rsid w:val="00844956"/>
    <w:rsid w:val="00877117"/>
    <w:rsid w:val="00890F4C"/>
    <w:rsid w:val="008C3AC1"/>
    <w:rsid w:val="008E58AB"/>
    <w:rsid w:val="008F2A13"/>
    <w:rsid w:val="009260A3"/>
    <w:rsid w:val="0093574F"/>
    <w:rsid w:val="00950AF5"/>
    <w:rsid w:val="009968C5"/>
    <w:rsid w:val="009A23AB"/>
    <w:rsid w:val="009D180E"/>
    <w:rsid w:val="00AC009C"/>
    <w:rsid w:val="00B32F4C"/>
    <w:rsid w:val="00B62D7D"/>
    <w:rsid w:val="00B64F18"/>
    <w:rsid w:val="00B92FB1"/>
    <w:rsid w:val="00BE13B5"/>
    <w:rsid w:val="00C10E75"/>
    <w:rsid w:val="00C21B90"/>
    <w:rsid w:val="00C31F14"/>
    <w:rsid w:val="00CB1CBC"/>
    <w:rsid w:val="00D265D9"/>
    <w:rsid w:val="00D54C2A"/>
    <w:rsid w:val="00DA27E1"/>
    <w:rsid w:val="00DE72B9"/>
    <w:rsid w:val="00E157E4"/>
    <w:rsid w:val="00E96D2B"/>
    <w:rsid w:val="00F038B6"/>
    <w:rsid w:val="00F56967"/>
    <w:rsid w:val="00F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931D0A"/>
  <w15:chartTrackingRefBased/>
  <w15:docId w15:val="{958F1A43-511A-42EB-89D9-808F77E5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B5"/>
    <w:rPr>
      <w:sz w:val="20"/>
    </w:rPr>
  </w:style>
  <w:style w:type="paragraph" w:styleId="Titre1">
    <w:name w:val="heading 1"/>
    <w:next w:val="Normal"/>
    <w:link w:val="Titre1Car"/>
    <w:uiPriority w:val="9"/>
    <w:qFormat/>
    <w:rsid w:val="00950AF5"/>
    <w:pPr>
      <w:keepNext/>
      <w:spacing w:before="360"/>
      <w:outlineLvl w:val="0"/>
    </w:pPr>
    <w:rPr>
      <w:b/>
      <w:color w:val="D0491A" w:themeColor="accent5"/>
      <w:sz w:val="32"/>
      <w:szCs w:val="32"/>
    </w:rPr>
  </w:style>
  <w:style w:type="paragraph" w:styleId="Titre2">
    <w:name w:val="heading 2"/>
    <w:next w:val="Normal"/>
    <w:link w:val="Titre2Car"/>
    <w:uiPriority w:val="9"/>
    <w:qFormat/>
    <w:rsid w:val="00950AF5"/>
    <w:pPr>
      <w:keepNext/>
      <w:numPr>
        <w:numId w:val="11"/>
      </w:numPr>
      <w:spacing w:before="360"/>
      <w:outlineLvl w:val="1"/>
    </w:pPr>
    <w:rPr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950AF5"/>
    <w:pPr>
      <w:keepNext/>
      <w:numPr>
        <w:ilvl w:val="1"/>
        <w:numId w:val="11"/>
      </w:numPr>
      <w:spacing w:before="240" w:after="120"/>
      <w:ind w:left="454" w:hanging="170"/>
      <w:outlineLvl w:val="2"/>
    </w:pPr>
    <w:rPr>
      <w:color w:val="F18700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3AC1"/>
    <w:rPr>
      <w:sz w:val="12"/>
    </w:rPr>
  </w:style>
  <w:style w:type="character" w:customStyle="1" w:styleId="En-tteCar">
    <w:name w:val="En-tête Car"/>
    <w:basedOn w:val="Policepardfaut"/>
    <w:link w:val="En-tte"/>
    <w:uiPriority w:val="99"/>
    <w:rsid w:val="008C3AC1"/>
    <w:rPr>
      <w:sz w:val="12"/>
    </w:rPr>
  </w:style>
  <w:style w:type="paragraph" w:styleId="Pieddepage">
    <w:name w:val="footer"/>
    <w:basedOn w:val="Normal"/>
    <w:link w:val="PieddepageCar"/>
    <w:uiPriority w:val="99"/>
    <w:unhideWhenUsed/>
    <w:rsid w:val="0046243D"/>
    <w:pPr>
      <w:jc w:val="right"/>
    </w:pPr>
    <w:rPr>
      <w:color w:val="7D9BA9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46243D"/>
    <w:rPr>
      <w:color w:val="7D9BA9"/>
      <w:sz w:val="18"/>
    </w:rPr>
  </w:style>
  <w:style w:type="table" w:styleId="Grilledutableau">
    <w:name w:val="Table Grid"/>
    <w:basedOn w:val="TableauNormal"/>
    <w:uiPriority w:val="59"/>
    <w:rsid w:val="008C3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itreNote">
    <w:name w:val="C_Titre Note"/>
    <w:basedOn w:val="Normal"/>
    <w:next w:val="CSous-titreNote"/>
    <w:uiPriority w:val="2"/>
    <w:qFormat/>
    <w:rsid w:val="00BE13B5"/>
    <w:pPr>
      <w:numPr>
        <w:numId w:val="13"/>
      </w:numPr>
      <w:ind w:left="454" w:hanging="454"/>
    </w:pPr>
    <w:rPr>
      <w:b/>
      <w:sz w:val="32"/>
      <w:szCs w:val="32"/>
    </w:rPr>
  </w:style>
  <w:style w:type="paragraph" w:customStyle="1" w:styleId="CSous-titreNote">
    <w:name w:val="C_Sous-titre Note"/>
    <w:basedOn w:val="Normal"/>
    <w:uiPriority w:val="3"/>
    <w:qFormat/>
    <w:rsid w:val="00BE13B5"/>
    <w:pPr>
      <w:ind w:left="454"/>
    </w:pPr>
    <w:rPr>
      <w:sz w:val="24"/>
      <w:szCs w:val="24"/>
    </w:rPr>
  </w:style>
  <w:style w:type="character" w:customStyle="1" w:styleId="CTexterouge">
    <w:name w:val="C_Texte rouge"/>
    <w:basedOn w:val="Policepardfaut"/>
    <w:uiPriority w:val="1"/>
    <w:qFormat/>
    <w:rsid w:val="00BE13B5"/>
    <w:rPr>
      <w:color w:val="D0491A" w:themeColor="accent5"/>
    </w:rPr>
  </w:style>
  <w:style w:type="paragraph" w:styleId="Paragraphedeliste">
    <w:name w:val="List Paragraph"/>
    <w:basedOn w:val="Normal"/>
    <w:uiPriority w:val="34"/>
    <w:qFormat/>
    <w:rsid w:val="00BE13B5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46243D"/>
    <w:rPr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950AF5"/>
    <w:rPr>
      <w:b/>
      <w:color w:val="D0491A" w:themeColor="accent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E13B5"/>
    <w:rPr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BE13B5"/>
    <w:rPr>
      <w:color w:val="F18700" w:themeColor="text2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05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05D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56F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2-Accentuation5">
    <w:name w:val="Grid Table 2 Accent 5"/>
    <w:basedOn w:val="TableauNormal"/>
    <w:uiPriority w:val="47"/>
    <w:rsid w:val="000A3E2C"/>
    <w:tblPr>
      <w:tblStyleRowBandSize w:val="1"/>
      <w:tblStyleColBandSize w:val="1"/>
      <w:tblBorders>
        <w:top w:val="single" w:sz="2" w:space="0" w:color="EC8C6B" w:themeColor="accent5" w:themeTint="99"/>
        <w:bottom w:val="single" w:sz="2" w:space="0" w:color="EC8C6B" w:themeColor="accent5" w:themeTint="99"/>
        <w:insideH w:val="single" w:sz="2" w:space="0" w:color="EC8C6B" w:themeColor="accent5" w:themeTint="99"/>
        <w:insideV w:val="single" w:sz="2" w:space="0" w:color="EC8C6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8C6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8C6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5" w:themeFillTint="33"/>
      </w:tcPr>
    </w:tblStylePr>
    <w:tblStylePr w:type="band1Horz">
      <w:tblPr/>
      <w:tcPr>
        <w:shd w:val="clear" w:color="auto" w:fill="F9D8C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9349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493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088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75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176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840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42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820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21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gif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oe.pineau-hamard\OneDrive%20-%20CONSTRUCTYS\A%20RANGER\Fiche%20d'accompagnement.dotx" TargetMode="External"/></Relationships>
</file>

<file path=word/theme/theme1.xml><?xml version="1.0" encoding="utf-8"?>
<a:theme xmlns:a="http://schemas.openxmlformats.org/drawingml/2006/main" name="Thème Office">
  <a:themeElements>
    <a:clrScheme name="Constructys_Couleurs">
      <a:dk1>
        <a:srgbClr val="000000"/>
      </a:dk1>
      <a:lt1>
        <a:sysClr val="window" lastClr="FFFFFF"/>
      </a:lt1>
      <a:dk2>
        <a:srgbClr val="F18700"/>
      </a:dk2>
      <a:lt2>
        <a:srgbClr val="E0E7EC"/>
      </a:lt2>
      <a:accent1>
        <a:srgbClr val="B24084"/>
      </a:accent1>
      <a:accent2>
        <a:srgbClr val="4CBDCC"/>
      </a:accent2>
      <a:accent3>
        <a:srgbClr val="B7DB2B"/>
      </a:accent3>
      <a:accent4>
        <a:srgbClr val="4073B2"/>
      </a:accent4>
      <a:accent5>
        <a:srgbClr val="D0491A"/>
      </a:accent5>
      <a:accent6>
        <a:srgbClr val="009A3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94d33-80f1-4a5f-8393-1de5862b39e3" xsi:nil="true"/>
    <lcf76f155ced4ddcb4097134ff3c332f xmlns="4fb32490-c214-4051-89d7-e683236d77fe" xsi:nil="true"/>
    <pbc17841c2294167aa7fb86b07233780 xmlns="54794d33-80f1-4a5f-8393-1de5862b39e3">
      <Terms xmlns="http://schemas.microsoft.com/office/infopath/2007/PartnerControls"/>
    </pbc17841c2294167aa7fb86b07233780>
    <pbbbff8482924db6a630c52e36d74b1c xmlns="54794d33-80f1-4a5f-8393-1de5862b39e3">
      <Terms xmlns="http://schemas.microsoft.com/office/infopath/2007/PartnerControls"/>
    </pbbbff8482924db6a630c52e36d74b1c>
    <kb8b9fef9b234bc5a9ef263a4f472439 xmlns="54794d33-80f1-4a5f-8393-1de5862b39e3">
      <Terms xmlns="http://schemas.microsoft.com/office/infopath/2007/PartnerControls"/>
    </kb8b9fef9b234bc5a9ef263a4f472439>
    <i1b3b13f3ec748fbb2108ecf241dc70c xmlns="54794d33-80f1-4a5f-8393-1de5862b39e3">
      <Terms xmlns="http://schemas.microsoft.com/office/infopath/2007/PartnerControls"/>
    </i1b3b13f3ec748fbb2108ecf241dc70c>
    <paec2b10e2d040309fb66377cf1c230e xmlns="54794d33-80f1-4a5f-8393-1de5862b39e3">
      <Terms xmlns="http://schemas.microsoft.com/office/infopath/2007/PartnerControls"/>
    </paec2b10e2d040309fb66377cf1c230e>
    <Contacts xmlns="54794d33-80f1-4a5f-8393-1de5862b39e3">
      <UserInfo>
        <DisplayName/>
        <AccountId xsi:nil="true"/>
        <AccountType/>
      </UserInfo>
    </Contacts>
    <lad7622135ad46be8842793936e344b3 xmlns="54794d33-80f1-4a5f-8393-1de5862b39e3">
      <Terms xmlns="http://schemas.microsoft.com/office/infopath/2007/PartnerControls"/>
    </lad7622135ad46be8842793936e344b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ref" ma:contentTypeID="0x01010074904F651C134C30884992A820C637E5009C1D579B54A70E4890AF7EFE2F1FDFB0" ma:contentTypeVersion="27" ma:contentTypeDescription="Crée un document." ma:contentTypeScope="" ma:versionID="59aec9c6825a7ae8ed0df8d54877c45e">
  <xsd:schema xmlns:xsd="http://www.w3.org/2001/XMLSchema" xmlns:xs="http://www.w3.org/2001/XMLSchema" xmlns:p="http://schemas.microsoft.com/office/2006/metadata/properties" xmlns:ns1="http://schemas.microsoft.com/sharepoint/v3" xmlns:ns2="54794d33-80f1-4a5f-8393-1de5862b39e3" xmlns:ns3="4fb32490-c214-4051-89d7-e683236d77fe" targetNamespace="http://schemas.microsoft.com/office/2006/metadata/properties" ma:root="true" ma:fieldsID="54a6e20c3504f30513f891e5978bd475" ns1:_="" ns2:_="" ns3:_="">
    <xsd:import namespace="http://schemas.microsoft.com/sharepoint/v3"/>
    <xsd:import namespace="54794d33-80f1-4a5f-8393-1de5862b39e3"/>
    <xsd:import namespace="4fb32490-c214-4051-89d7-e683236d77fe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pbbbff8482924db6a630c52e36d74b1c" minOccurs="0"/>
                <xsd:element ref="ns2:Contacts" minOccurs="0"/>
                <xsd:element ref="ns2:pbc17841c2294167aa7fb86b07233780" minOccurs="0"/>
                <xsd:element ref="ns2:TaxCatchAllLabel" minOccurs="0"/>
                <xsd:element ref="ns2:paec2b10e2d040309fb66377cf1c230e" minOccurs="0"/>
                <xsd:element ref="ns2:i1b3b13f3ec748fbb2108ecf241dc70c" minOccurs="0"/>
                <xsd:element ref="ns2:kb8b9fef9b234bc5a9ef263a4f472439" minOccurs="0"/>
                <xsd:element ref="ns2:lad7622135ad46be8842793936e344b3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5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4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4d33-80f1-4a5f-8393-1de5862b39e3" elementFormDefault="qualified">
    <xsd:import namespace="http://schemas.microsoft.com/office/2006/documentManagement/types"/>
    <xsd:import namespace="http://schemas.microsoft.com/office/infopath/2007/PartnerControls"/>
    <xsd:element name="pbbbff8482924db6a630c52e36d74b1c" ma:index="15" ma:taxonomy="true" ma:internalName="pbbbff8482924db6a630c52e36d74b1c" ma:taxonomyFieldName="ThematiquePrincipale" ma:displayName="Thème" ma:fieldId="{9bbbff84-8292-4db6-a630-c52e36d74b1c}" ma:taxonomyMulti="true" ma:sspId="a8d2b527-eba7-4656-b9d6-27daed90259c" ma:termSetId="983f0eec-6d2b-4afc-880e-6518f5a0cf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acts" ma:index="21" nillable="true" ma:displayName="Personne(s) référente (s)" ma:description="" ma:internalName="Contact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bc17841c2294167aa7fb86b07233780" ma:index="23" nillable="true" ma:taxonomy="true" ma:internalName="pbc17841c2294167aa7fb86b07233780" ma:taxonomyFieldName="Nature" ma:displayName="Nature" ma:default="" ma:fieldId="{9bc17841-c229-4167-aa7f-b86b07233780}" ma:sspId="a8d2b527-eba7-4656-b9d6-27daed90259c" ma:termSetId="98654359-79fa-4a66-8c3b-821f38c474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Colonne Attraper tout de Taxonomie1" ma:hidden="true" ma:list="{525a9b90-2a48-4992-92c8-38a1613d9856}" ma:internalName="TaxCatchAllLabel" ma:readOnly="true" ma:showField="CatchAllDataLabel" ma:web="54794d33-80f1-4a5f-8393-1de5862b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ec2b10e2d040309fb66377cf1c230e" ma:index="25" nillable="true" ma:taxonomy="true" ma:internalName="paec2b10e2d040309fb66377cf1c230e" ma:taxonomyFieldName="motscles" ma:displayName="Mots-Clés" ma:fieldId="{9aec2b10-e2d0-4030-9fb6-6377cf1c230e}" ma:taxonomyMulti="true" ma:sspId="a8d2b527-eba7-4656-b9d6-27daed90259c" ma:termSetId="f27ae816-b6b8-4d5e-8fe7-95e5d1e7cb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b13f3ec748fbb2108ecf241dc70c" ma:index="26" nillable="true" ma:taxonomy="true" ma:internalName="i1b3b13f3ec748fbb2108ecf241dc70c" ma:taxonomyFieldName="Rubriquemediathequee" ma:displayName="Rubrique" ma:fieldId="{21b3b13f-3ec7-48fb-b210-8ecf241dc70c}" ma:taxonomyMulti="true" ma:sspId="a8d2b527-eba7-4656-b9d6-27daed90259c" ma:termSetId="9f32164e-205b-497a-a70a-08682aa8de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8b9fef9b234bc5a9ef263a4f472439" ma:index="27" ma:taxonomy="true" ma:internalName="kb8b9fef9b234bc5a9ef263a4f472439" ma:taxonomyFieldName="Thematique" ma:displayName="Sous thèmes" ma:readOnly="false" ma:fieldId="{4b8b9fef-9b23-4bc5-a9ef-263a4f472439}" ma:taxonomyMulti="true" ma:sspId="a8d2b527-eba7-4656-b9d6-27daed90259c" ma:termSetId="54501d3c-74de-4f3e-8624-0fee4dead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d7622135ad46be8842793936e344b3" ma:index="28" ma:taxonomy="true" ma:internalName="lad7622135ad46be8842793936e344b3" ma:taxonomyFieldName="Organisation" ma:displayName="Organisation" ma:fieldId="{5ad76221-35ad-46be-8842-793936e344b3}" ma:taxonomyMulti="true" ma:sspId="a8d2b527-eba7-4656-b9d6-27daed90259c" ma:termSetId="6cddf05c-ef0b-40ff-9b84-f5fabf7b2f7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Colonne Attraper tout de Taxonomie" ma:hidden="true" ma:list="{525a9b90-2a48-4992-92c8-38a1613d9856}" ma:internalName="TaxCatchAll" ma:showField="CatchAllData" ma:web="54794d33-80f1-4a5f-8393-1de5862b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32490-c214-4051-89d7-e683236d7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displayName="Balises d’image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e de contenu"/>
        <xsd:element ref="dc:title" minOccurs="0" maxOccurs="1" ma:index="0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32E73-ED8C-419C-BB16-AABD835A8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B0E7D4-A4F3-470D-8B6E-1BBB531DE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FBDC4-4311-4D42-8D1A-A8659CE00354}">
  <ds:schemaRefs>
    <ds:schemaRef ds:uri="http://schemas.microsoft.com/office/2006/metadata/properties"/>
    <ds:schemaRef ds:uri="http://schemas.microsoft.com/office/infopath/2007/PartnerControls"/>
    <ds:schemaRef ds:uri="54794d33-80f1-4a5f-8393-1de5862b39e3"/>
    <ds:schemaRef ds:uri="4fb32490-c214-4051-89d7-e683236d77fe"/>
  </ds:schemaRefs>
</ds:datastoreItem>
</file>

<file path=customXml/itemProps4.xml><?xml version="1.0" encoding="utf-8"?>
<ds:datastoreItem xmlns:ds="http://schemas.openxmlformats.org/officeDocument/2006/customXml" ds:itemID="{D3764697-83A3-4DA7-A962-221638462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794d33-80f1-4a5f-8393-1de5862b39e3"/>
    <ds:schemaRef ds:uri="4fb32490-c214-4051-89d7-e683236d7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d'accompagnement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</vt:lpstr>
    </vt:vector>
  </TitlesOfParts>
  <Company>Constructys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d'accompagnement</dc:title>
  <dc:subject/>
  <dc:creator>PINEAU-HAMARD Chloé</dc:creator>
  <cp:keywords/>
  <dc:description/>
  <cp:lastModifiedBy>PINEAU-HAMARD Chloé</cp:lastModifiedBy>
  <cp:revision>1</cp:revision>
  <dcterms:created xsi:type="dcterms:W3CDTF">2023-07-07T11:09:00Z</dcterms:created>
  <dcterms:modified xsi:type="dcterms:W3CDTF">2023-07-07T11:10:00Z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ure">
    <vt:lpwstr/>
  </property>
  <property fmtid="{D5CDD505-2E9C-101B-9397-08002B2CF9AE}" pid="3" name="Organisation">
    <vt:lpwstr/>
  </property>
  <property fmtid="{D5CDD505-2E9C-101B-9397-08002B2CF9AE}" pid="4" name="ContentTypeId">
    <vt:lpwstr>0x01010074904F651C134C30884992A820C637E5009C1D579B54A70E4890AF7EFE2F1FDFB0</vt:lpwstr>
  </property>
  <property fmtid="{D5CDD505-2E9C-101B-9397-08002B2CF9AE}" pid="5" name="motscles">
    <vt:lpwstr/>
  </property>
  <property fmtid="{D5CDD505-2E9C-101B-9397-08002B2CF9AE}" pid="6" name="Rubriquemediathequee">
    <vt:lpwstr/>
  </property>
  <property fmtid="{D5CDD505-2E9C-101B-9397-08002B2CF9AE}" pid="7" name="Thematique">
    <vt:lpwstr/>
  </property>
  <property fmtid="{D5CDD505-2E9C-101B-9397-08002B2CF9AE}" pid="8" name="ThematiquePrincipale">
    <vt:lpwstr/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SharedWithUsers">
    <vt:lpwstr/>
  </property>
  <property fmtid="{D5CDD505-2E9C-101B-9397-08002B2CF9AE}" pid="17" name="Order">
    <vt:r8>44900</vt:r8>
  </property>
  <property fmtid="{D5CDD505-2E9C-101B-9397-08002B2CF9AE}" pid="18" name="_SourceUrl">
    <vt:lpwstr/>
  </property>
  <property fmtid="{D5CDD505-2E9C-101B-9397-08002B2CF9AE}" pid="19" name="_SharedFileIndex">
    <vt:lpwstr/>
  </property>
</Properties>
</file>